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176" w:rsidRDefault="00B76176" w:rsidP="006C155E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bookmarkStart w:id="0" w:name="OLE_LINK1"/>
      <w:r w:rsidRPr="00313BAE">
        <w:rPr>
          <w:rFonts w:ascii="Arial" w:hAnsi="Arial" w:cs="Arial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8.5pt;height:218.25pt">
            <v:imagedata r:id="rId7" o:title=""/>
          </v:shape>
        </w:pict>
      </w:r>
    </w:p>
    <w:p w:rsidR="00B76176" w:rsidRDefault="00B76176" w:rsidP="006C155E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76176" w:rsidRDefault="00B76176" w:rsidP="004567F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13BAE">
        <w:rPr>
          <w:rFonts w:ascii="Arial" w:hAnsi="Arial" w:cs="Arial"/>
          <w:sz w:val="22"/>
          <w:szCs w:val="22"/>
        </w:rPr>
        <w:pict>
          <v:shape id="_x0000_i1026" type="#_x0000_t75" style="width:300pt;height:223.5pt">
            <v:imagedata r:id="rId8" o:title=""/>
          </v:shape>
        </w:pict>
      </w:r>
    </w:p>
    <w:p w:rsidR="00B76176" w:rsidRDefault="00B76176" w:rsidP="004567FF">
      <w:pPr>
        <w:spacing w:line="360" w:lineRule="auto"/>
        <w:jc w:val="center"/>
        <w:rPr>
          <w:rFonts w:ascii="Arial" w:hAnsi="Arial" w:cs="Arial"/>
          <w:i/>
          <w:sz w:val="22"/>
          <w:szCs w:val="22"/>
        </w:rPr>
      </w:pPr>
      <w:r w:rsidRPr="00313BAE">
        <w:rPr>
          <w:rFonts w:ascii="Arial" w:hAnsi="Arial" w:cs="Arial"/>
          <w:i/>
          <w:sz w:val="22"/>
          <w:szCs w:val="22"/>
        </w:rPr>
        <w:pict>
          <v:shape id="_x0000_i1027" type="#_x0000_t75" style="width:334.5pt;height:239.25pt">
            <v:imagedata r:id="rId9" o:title=""/>
          </v:shape>
        </w:pict>
      </w:r>
    </w:p>
    <w:p w:rsidR="00B76176" w:rsidRDefault="00B76176" w:rsidP="004567FF">
      <w:pPr>
        <w:spacing w:line="360" w:lineRule="auto"/>
        <w:jc w:val="center"/>
        <w:rPr>
          <w:rFonts w:ascii="Arial" w:hAnsi="Arial" w:cs="Arial"/>
          <w:i/>
          <w:sz w:val="22"/>
          <w:szCs w:val="22"/>
        </w:rPr>
      </w:pPr>
    </w:p>
    <w:p w:rsidR="00B76176" w:rsidRDefault="00B76176" w:rsidP="004567F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76176" w:rsidRDefault="00B76176" w:rsidP="004567F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13BAE">
        <w:rPr>
          <w:rFonts w:ascii="Arial" w:hAnsi="Arial" w:cs="Arial"/>
          <w:sz w:val="22"/>
          <w:szCs w:val="22"/>
        </w:rPr>
        <w:pict>
          <v:shape id="_x0000_i1028" type="#_x0000_t75" style="width:328.5pt;height:245.25pt">
            <v:imagedata r:id="rId10" o:title=""/>
          </v:shape>
        </w:pict>
      </w:r>
    </w:p>
    <w:p w:rsidR="00B76176" w:rsidRDefault="00B76176" w:rsidP="004567F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76176" w:rsidRDefault="00B76176" w:rsidP="004567F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13BAE">
        <w:rPr>
          <w:rFonts w:ascii="Arial" w:hAnsi="Arial" w:cs="Arial"/>
          <w:sz w:val="22"/>
          <w:szCs w:val="22"/>
        </w:rPr>
        <w:pict>
          <v:shape id="_x0000_i1029" type="#_x0000_t75" style="width:330.75pt;height:252.75pt">
            <v:imagedata r:id="rId11" o:title=""/>
          </v:shape>
        </w:pict>
      </w:r>
    </w:p>
    <w:p w:rsidR="00B76176" w:rsidRDefault="00B76176" w:rsidP="004567F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76176" w:rsidRDefault="00B76176" w:rsidP="004567F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13BAE">
        <w:rPr>
          <w:rFonts w:ascii="Arial" w:hAnsi="Arial" w:cs="Arial"/>
          <w:sz w:val="22"/>
          <w:szCs w:val="22"/>
        </w:rPr>
        <w:pict>
          <v:shape id="_x0000_i1030" type="#_x0000_t75" style="width:328.5pt;height:265.5pt">
            <v:imagedata r:id="rId12" o:title=""/>
          </v:shape>
        </w:pict>
      </w:r>
    </w:p>
    <w:p w:rsidR="00B76176" w:rsidRDefault="00B76176" w:rsidP="004567FF">
      <w:pPr>
        <w:spacing w:line="360" w:lineRule="auto"/>
        <w:jc w:val="center"/>
        <w:rPr>
          <w:rFonts w:ascii="Arial" w:hAnsi="Arial" w:cs="Arial"/>
          <w:i/>
          <w:sz w:val="22"/>
          <w:szCs w:val="22"/>
        </w:rPr>
      </w:pPr>
    </w:p>
    <w:p w:rsidR="00B76176" w:rsidRDefault="00B76176" w:rsidP="004567FF">
      <w:pPr>
        <w:spacing w:line="360" w:lineRule="auto"/>
        <w:jc w:val="center"/>
        <w:rPr>
          <w:rFonts w:ascii="Arial" w:hAnsi="Arial" w:cs="Arial"/>
          <w:i/>
          <w:sz w:val="22"/>
          <w:szCs w:val="22"/>
        </w:rPr>
      </w:pPr>
      <w:r w:rsidRPr="00313BAE">
        <w:rPr>
          <w:rFonts w:ascii="Arial" w:hAnsi="Arial" w:cs="Arial"/>
          <w:i/>
          <w:sz w:val="22"/>
          <w:szCs w:val="22"/>
        </w:rPr>
        <w:pict>
          <v:shape id="_x0000_i1031" type="#_x0000_t75" style="width:332.25pt;height:252.75pt">
            <v:imagedata r:id="rId13" o:title=""/>
          </v:shape>
        </w:pict>
      </w:r>
    </w:p>
    <w:p w:rsidR="00B76176" w:rsidRDefault="00B76176" w:rsidP="004567FF">
      <w:pPr>
        <w:spacing w:line="360" w:lineRule="auto"/>
        <w:jc w:val="center"/>
        <w:rPr>
          <w:rFonts w:ascii="Arial" w:hAnsi="Arial" w:cs="Arial"/>
          <w:i/>
          <w:sz w:val="22"/>
          <w:szCs w:val="22"/>
        </w:rPr>
      </w:pPr>
    </w:p>
    <w:p w:rsidR="00B76176" w:rsidRDefault="00B76176" w:rsidP="00C1786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76176" w:rsidRDefault="00B76176" w:rsidP="006C155E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13BAE">
        <w:rPr>
          <w:rFonts w:ascii="Arial" w:hAnsi="Arial" w:cs="Arial"/>
          <w:sz w:val="22"/>
          <w:szCs w:val="22"/>
        </w:rPr>
        <w:pict>
          <v:shape id="_x0000_i1032" type="#_x0000_t75" style="width:336pt;height:242.25pt">
            <v:imagedata r:id="rId14" o:title=""/>
          </v:shape>
        </w:pict>
      </w:r>
    </w:p>
    <w:p w:rsidR="00B76176" w:rsidRDefault="00B76176" w:rsidP="00C1786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76176" w:rsidRDefault="00B76176" w:rsidP="006D611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13BAE">
        <w:rPr>
          <w:rFonts w:ascii="Arial" w:hAnsi="Arial" w:cs="Arial"/>
          <w:sz w:val="22"/>
          <w:szCs w:val="22"/>
        </w:rPr>
        <w:pict>
          <v:shape id="_x0000_i1033" type="#_x0000_t75" style="width:339pt;height:207.75pt">
            <v:imagedata r:id="rId15" o:title=""/>
          </v:shape>
        </w:pict>
      </w:r>
    </w:p>
    <w:p w:rsidR="00B76176" w:rsidRDefault="00B76176" w:rsidP="006D611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76176" w:rsidRDefault="00B76176" w:rsidP="006C155E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76176" w:rsidRDefault="00B76176" w:rsidP="006C155E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13BAE">
        <w:rPr>
          <w:rFonts w:ascii="Arial" w:hAnsi="Arial" w:cs="Arial"/>
          <w:sz w:val="22"/>
          <w:szCs w:val="22"/>
        </w:rPr>
        <w:pict>
          <v:shape id="_x0000_i1034" type="#_x0000_t75" style="width:336.75pt;height:205.5pt">
            <v:imagedata r:id="rId16" o:title=""/>
          </v:shape>
        </w:pict>
      </w:r>
    </w:p>
    <w:p w:rsidR="00B76176" w:rsidRDefault="00B76176" w:rsidP="00C1786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76176" w:rsidRPr="006D6113" w:rsidRDefault="00B76176" w:rsidP="006D611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76176" w:rsidRDefault="00B76176" w:rsidP="006C155E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13BAE">
        <w:rPr>
          <w:rFonts w:ascii="Arial" w:hAnsi="Arial" w:cs="Arial"/>
          <w:sz w:val="22"/>
          <w:szCs w:val="22"/>
        </w:rPr>
        <w:pict>
          <v:shape id="_x0000_i1035" type="#_x0000_t75" style="width:297.75pt;height:297.75pt">
            <v:imagedata r:id="rId17" o:title=""/>
          </v:shape>
        </w:pict>
      </w:r>
    </w:p>
    <w:sectPr w:rsidR="00B76176" w:rsidSect="00F9686F">
      <w:pgSz w:w="11906" w:h="16838"/>
      <w:pgMar w:top="851" w:right="1701" w:bottom="1418" w:left="1701" w:header="709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176" w:rsidRDefault="00B76176" w:rsidP="009D2657">
      <w:pPr>
        <w:pStyle w:val="NormalWeb"/>
      </w:pPr>
      <w:r>
        <w:separator/>
      </w:r>
    </w:p>
    <w:p w:rsidR="00B76176" w:rsidRDefault="00B76176"/>
    <w:p w:rsidR="00B76176" w:rsidRDefault="00B76176" w:rsidP="00CB6FDE"/>
    <w:p w:rsidR="00B76176" w:rsidRDefault="00B76176" w:rsidP="00CB6FDE"/>
    <w:p w:rsidR="00B76176" w:rsidRDefault="00B76176" w:rsidP="00CB6FDE"/>
    <w:p w:rsidR="00B76176" w:rsidRDefault="00B76176" w:rsidP="00CB6FDE"/>
  </w:endnote>
  <w:endnote w:type="continuationSeparator" w:id="0">
    <w:p w:rsidR="00B76176" w:rsidRDefault="00B76176" w:rsidP="009D2657">
      <w:pPr>
        <w:pStyle w:val="NormalWeb"/>
      </w:pPr>
      <w:r>
        <w:continuationSeparator/>
      </w:r>
    </w:p>
    <w:p w:rsidR="00B76176" w:rsidRDefault="00B76176"/>
    <w:p w:rsidR="00B76176" w:rsidRDefault="00B76176" w:rsidP="00CB6FDE"/>
    <w:p w:rsidR="00B76176" w:rsidRDefault="00B76176" w:rsidP="00CB6FDE"/>
    <w:p w:rsidR="00B76176" w:rsidRDefault="00B76176" w:rsidP="00CB6FDE"/>
    <w:p w:rsidR="00B76176" w:rsidRDefault="00B76176" w:rsidP="00CB6FD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ITC Franklin Gothic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Neue 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Neue BlackCon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176" w:rsidRDefault="00B76176" w:rsidP="009D2657">
      <w:pPr>
        <w:pStyle w:val="NormalWeb"/>
      </w:pPr>
      <w:r>
        <w:separator/>
      </w:r>
    </w:p>
    <w:p w:rsidR="00B76176" w:rsidRDefault="00B76176"/>
    <w:p w:rsidR="00B76176" w:rsidRDefault="00B76176" w:rsidP="00CB6FDE"/>
    <w:p w:rsidR="00B76176" w:rsidRDefault="00B76176" w:rsidP="00CB6FDE"/>
    <w:p w:rsidR="00B76176" w:rsidRDefault="00B76176" w:rsidP="00CB6FDE"/>
    <w:p w:rsidR="00B76176" w:rsidRDefault="00B76176" w:rsidP="00CB6FDE"/>
  </w:footnote>
  <w:footnote w:type="continuationSeparator" w:id="0">
    <w:p w:rsidR="00B76176" w:rsidRDefault="00B76176" w:rsidP="009D2657">
      <w:pPr>
        <w:pStyle w:val="NormalWeb"/>
      </w:pPr>
      <w:r>
        <w:continuationSeparator/>
      </w:r>
    </w:p>
    <w:p w:rsidR="00B76176" w:rsidRDefault="00B76176"/>
    <w:p w:rsidR="00B76176" w:rsidRDefault="00B76176" w:rsidP="00CB6FDE"/>
    <w:p w:rsidR="00B76176" w:rsidRDefault="00B76176" w:rsidP="00CB6FDE"/>
    <w:p w:rsidR="00B76176" w:rsidRDefault="00B76176" w:rsidP="00CB6FDE"/>
    <w:p w:rsidR="00B76176" w:rsidRDefault="00B76176" w:rsidP="00CB6FDE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B7942F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E174DED"/>
    <w:multiLevelType w:val="hybridMultilevel"/>
    <w:tmpl w:val="5F72226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E5D2557"/>
    <w:multiLevelType w:val="hybridMultilevel"/>
    <w:tmpl w:val="46C8D5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0F35DD4"/>
    <w:multiLevelType w:val="hybridMultilevel"/>
    <w:tmpl w:val="61A6B74A"/>
    <w:lvl w:ilvl="0" w:tplc="5F00EDD2">
      <w:start w:val="1"/>
      <w:numFmt w:val="decimal"/>
      <w:pStyle w:val="ListBullet2"/>
      <w:lvlText w:val="%1."/>
      <w:lvlJc w:val="left"/>
      <w:pPr>
        <w:tabs>
          <w:tab w:val="num" w:pos="454"/>
        </w:tabs>
        <w:ind w:left="454" w:hanging="454"/>
      </w:pPr>
      <w:rPr>
        <w:rFonts w:ascii="Univers" w:hAnsi="Univers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80"/>
        <w:sz w:val="28"/>
        <w:szCs w:val="28"/>
        <w:vertAlign w:val="baseli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7F4D05B9"/>
    <w:multiLevelType w:val="multilevel"/>
    <w:tmpl w:val="B07CF5D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4"/>
  </w:num>
  <w:num w:numId="6">
    <w:abstractNumId w:val="3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08"/>
  <w:consecutiveHyphenLimit w:val="4"/>
  <w:hyphenationZone w:val="227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705B"/>
    <w:rsid w:val="0000452E"/>
    <w:rsid w:val="000059EA"/>
    <w:rsid w:val="000060CC"/>
    <w:rsid w:val="000118F2"/>
    <w:rsid w:val="00012FF1"/>
    <w:rsid w:val="00013416"/>
    <w:rsid w:val="000137A4"/>
    <w:rsid w:val="00015241"/>
    <w:rsid w:val="000221CE"/>
    <w:rsid w:val="00022571"/>
    <w:rsid w:val="00023FB1"/>
    <w:rsid w:val="00024683"/>
    <w:rsid w:val="000246C6"/>
    <w:rsid w:val="00025D8D"/>
    <w:rsid w:val="0002613D"/>
    <w:rsid w:val="00026168"/>
    <w:rsid w:val="00027064"/>
    <w:rsid w:val="000276E2"/>
    <w:rsid w:val="00030063"/>
    <w:rsid w:val="00030A93"/>
    <w:rsid w:val="00034151"/>
    <w:rsid w:val="00036E64"/>
    <w:rsid w:val="00037678"/>
    <w:rsid w:val="00037EF6"/>
    <w:rsid w:val="0004218C"/>
    <w:rsid w:val="00043F33"/>
    <w:rsid w:val="00044692"/>
    <w:rsid w:val="00045855"/>
    <w:rsid w:val="00050203"/>
    <w:rsid w:val="00051A78"/>
    <w:rsid w:val="0005452D"/>
    <w:rsid w:val="00055A33"/>
    <w:rsid w:val="0005733C"/>
    <w:rsid w:val="0005771E"/>
    <w:rsid w:val="00064ECC"/>
    <w:rsid w:val="000650AC"/>
    <w:rsid w:val="00067B09"/>
    <w:rsid w:val="00071F93"/>
    <w:rsid w:val="00072F7A"/>
    <w:rsid w:val="000746D1"/>
    <w:rsid w:val="000757C5"/>
    <w:rsid w:val="00080C86"/>
    <w:rsid w:val="00080EB1"/>
    <w:rsid w:val="00082454"/>
    <w:rsid w:val="0008455E"/>
    <w:rsid w:val="00092F92"/>
    <w:rsid w:val="000A018F"/>
    <w:rsid w:val="000A06F7"/>
    <w:rsid w:val="000A2F72"/>
    <w:rsid w:val="000A4282"/>
    <w:rsid w:val="000B12B3"/>
    <w:rsid w:val="000B137C"/>
    <w:rsid w:val="000B42FD"/>
    <w:rsid w:val="000C0C34"/>
    <w:rsid w:val="000C1513"/>
    <w:rsid w:val="000C1E37"/>
    <w:rsid w:val="000C485B"/>
    <w:rsid w:val="000C4910"/>
    <w:rsid w:val="000C4A31"/>
    <w:rsid w:val="000D3C1C"/>
    <w:rsid w:val="000D4CE6"/>
    <w:rsid w:val="000D63A2"/>
    <w:rsid w:val="000E1CE9"/>
    <w:rsid w:val="000E76BF"/>
    <w:rsid w:val="000E7AC6"/>
    <w:rsid w:val="000E7CF8"/>
    <w:rsid w:val="000E7D3E"/>
    <w:rsid w:val="000F0B35"/>
    <w:rsid w:val="000F1B71"/>
    <w:rsid w:val="000F1E22"/>
    <w:rsid w:val="000F3BFE"/>
    <w:rsid w:val="000F433A"/>
    <w:rsid w:val="000F438D"/>
    <w:rsid w:val="000F58CD"/>
    <w:rsid w:val="000F5B94"/>
    <w:rsid w:val="000F5D08"/>
    <w:rsid w:val="000F7761"/>
    <w:rsid w:val="0010251B"/>
    <w:rsid w:val="001035AA"/>
    <w:rsid w:val="00106CDD"/>
    <w:rsid w:val="00107499"/>
    <w:rsid w:val="00107BFD"/>
    <w:rsid w:val="00110093"/>
    <w:rsid w:val="00110299"/>
    <w:rsid w:val="001105BA"/>
    <w:rsid w:val="001111AF"/>
    <w:rsid w:val="001119C7"/>
    <w:rsid w:val="00112D87"/>
    <w:rsid w:val="00113A8E"/>
    <w:rsid w:val="001153B8"/>
    <w:rsid w:val="00115500"/>
    <w:rsid w:val="00115EA2"/>
    <w:rsid w:val="00116BC5"/>
    <w:rsid w:val="00120B15"/>
    <w:rsid w:val="00122063"/>
    <w:rsid w:val="0012328F"/>
    <w:rsid w:val="0012483F"/>
    <w:rsid w:val="00124B20"/>
    <w:rsid w:val="00125E5A"/>
    <w:rsid w:val="00127C51"/>
    <w:rsid w:val="00130E0A"/>
    <w:rsid w:val="00136278"/>
    <w:rsid w:val="0013654D"/>
    <w:rsid w:val="00140EC9"/>
    <w:rsid w:val="001449DC"/>
    <w:rsid w:val="00144F8F"/>
    <w:rsid w:val="00146E4D"/>
    <w:rsid w:val="00147DF2"/>
    <w:rsid w:val="00147FCC"/>
    <w:rsid w:val="001507A9"/>
    <w:rsid w:val="0015197E"/>
    <w:rsid w:val="00152C84"/>
    <w:rsid w:val="00152DC8"/>
    <w:rsid w:val="001538BC"/>
    <w:rsid w:val="00156407"/>
    <w:rsid w:val="00161B4B"/>
    <w:rsid w:val="00162072"/>
    <w:rsid w:val="00164BC5"/>
    <w:rsid w:val="00166968"/>
    <w:rsid w:val="00167F71"/>
    <w:rsid w:val="00170D2E"/>
    <w:rsid w:val="00171117"/>
    <w:rsid w:val="00171B4A"/>
    <w:rsid w:val="001726C3"/>
    <w:rsid w:val="001737B1"/>
    <w:rsid w:val="00174D25"/>
    <w:rsid w:val="00175892"/>
    <w:rsid w:val="00181444"/>
    <w:rsid w:val="00181E37"/>
    <w:rsid w:val="00185C76"/>
    <w:rsid w:val="00187835"/>
    <w:rsid w:val="001A04BC"/>
    <w:rsid w:val="001A1F72"/>
    <w:rsid w:val="001A2803"/>
    <w:rsid w:val="001A40A0"/>
    <w:rsid w:val="001A4E69"/>
    <w:rsid w:val="001A58F3"/>
    <w:rsid w:val="001A5B31"/>
    <w:rsid w:val="001A7FE1"/>
    <w:rsid w:val="001B26FA"/>
    <w:rsid w:val="001B3523"/>
    <w:rsid w:val="001B3A53"/>
    <w:rsid w:val="001B4BED"/>
    <w:rsid w:val="001B643C"/>
    <w:rsid w:val="001B7264"/>
    <w:rsid w:val="001C39E8"/>
    <w:rsid w:val="001C55F3"/>
    <w:rsid w:val="001C5909"/>
    <w:rsid w:val="001C6182"/>
    <w:rsid w:val="001C6728"/>
    <w:rsid w:val="001D39ED"/>
    <w:rsid w:val="001D420E"/>
    <w:rsid w:val="001D6683"/>
    <w:rsid w:val="001E036E"/>
    <w:rsid w:val="001E19BE"/>
    <w:rsid w:val="001E701A"/>
    <w:rsid w:val="001F092A"/>
    <w:rsid w:val="001F2218"/>
    <w:rsid w:val="001F276A"/>
    <w:rsid w:val="001F3241"/>
    <w:rsid w:val="001F3350"/>
    <w:rsid w:val="001F571F"/>
    <w:rsid w:val="00204856"/>
    <w:rsid w:val="0020551F"/>
    <w:rsid w:val="00205EAE"/>
    <w:rsid w:val="002070AF"/>
    <w:rsid w:val="002105AD"/>
    <w:rsid w:val="002115BD"/>
    <w:rsid w:val="00213023"/>
    <w:rsid w:val="00213BA1"/>
    <w:rsid w:val="00214865"/>
    <w:rsid w:val="00216AAE"/>
    <w:rsid w:val="0021752B"/>
    <w:rsid w:val="00217EBC"/>
    <w:rsid w:val="00221A5B"/>
    <w:rsid w:val="00221D53"/>
    <w:rsid w:val="0022223E"/>
    <w:rsid w:val="00225330"/>
    <w:rsid w:val="00226CDD"/>
    <w:rsid w:val="0022796D"/>
    <w:rsid w:val="002332EA"/>
    <w:rsid w:val="002333DC"/>
    <w:rsid w:val="0023750B"/>
    <w:rsid w:val="00237966"/>
    <w:rsid w:val="0024057B"/>
    <w:rsid w:val="00240E3E"/>
    <w:rsid w:val="0024634C"/>
    <w:rsid w:val="002468E9"/>
    <w:rsid w:val="0024789A"/>
    <w:rsid w:val="0025108B"/>
    <w:rsid w:val="00252106"/>
    <w:rsid w:val="00252386"/>
    <w:rsid w:val="00252ABC"/>
    <w:rsid w:val="00253C70"/>
    <w:rsid w:val="002540E7"/>
    <w:rsid w:val="00256EF1"/>
    <w:rsid w:val="00260971"/>
    <w:rsid w:val="00260E0E"/>
    <w:rsid w:val="00261D57"/>
    <w:rsid w:val="00261FD5"/>
    <w:rsid w:val="00262198"/>
    <w:rsid w:val="0026338A"/>
    <w:rsid w:val="00263844"/>
    <w:rsid w:val="00267842"/>
    <w:rsid w:val="00267E2D"/>
    <w:rsid w:val="00267FC3"/>
    <w:rsid w:val="00270BD9"/>
    <w:rsid w:val="002717D9"/>
    <w:rsid w:val="00272616"/>
    <w:rsid w:val="00273B45"/>
    <w:rsid w:val="00273D7F"/>
    <w:rsid w:val="0027527E"/>
    <w:rsid w:val="002756C9"/>
    <w:rsid w:val="00281636"/>
    <w:rsid w:val="002847CF"/>
    <w:rsid w:val="00285B7C"/>
    <w:rsid w:val="00286077"/>
    <w:rsid w:val="002917BA"/>
    <w:rsid w:val="00292E51"/>
    <w:rsid w:val="00293137"/>
    <w:rsid w:val="002936AE"/>
    <w:rsid w:val="002946C4"/>
    <w:rsid w:val="00295D96"/>
    <w:rsid w:val="00296C14"/>
    <w:rsid w:val="002A03C0"/>
    <w:rsid w:val="002A174D"/>
    <w:rsid w:val="002A2B06"/>
    <w:rsid w:val="002B1682"/>
    <w:rsid w:val="002B1AFB"/>
    <w:rsid w:val="002B49D5"/>
    <w:rsid w:val="002B674E"/>
    <w:rsid w:val="002B6934"/>
    <w:rsid w:val="002C07A3"/>
    <w:rsid w:val="002C0A4D"/>
    <w:rsid w:val="002C682A"/>
    <w:rsid w:val="002C6B05"/>
    <w:rsid w:val="002D115F"/>
    <w:rsid w:val="002D499E"/>
    <w:rsid w:val="002D5206"/>
    <w:rsid w:val="002D578B"/>
    <w:rsid w:val="002D5B07"/>
    <w:rsid w:val="002E0AE3"/>
    <w:rsid w:val="002E0CF9"/>
    <w:rsid w:val="002E6607"/>
    <w:rsid w:val="002F0754"/>
    <w:rsid w:val="002F7D8C"/>
    <w:rsid w:val="00300773"/>
    <w:rsid w:val="00302A22"/>
    <w:rsid w:val="003037E7"/>
    <w:rsid w:val="00310636"/>
    <w:rsid w:val="00312788"/>
    <w:rsid w:val="00313BAE"/>
    <w:rsid w:val="0031721F"/>
    <w:rsid w:val="00320EE5"/>
    <w:rsid w:val="00323587"/>
    <w:rsid w:val="00326C58"/>
    <w:rsid w:val="003275BB"/>
    <w:rsid w:val="003300A4"/>
    <w:rsid w:val="0033116D"/>
    <w:rsid w:val="003331ED"/>
    <w:rsid w:val="0033349E"/>
    <w:rsid w:val="00334FF4"/>
    <w:rsid w:val="00335FBE"/>
    <w:rsid w:val="00340371"/>
    <w:rsid w:val="00340974"/>
    <w:rsid w:val="00341D23"/>
    <w:rsid w:val="00346B41"/>
    <w:rsid w:val="00363044"/>
    <w:rsid w:val="00363CA0"/>
    <w:rsid w:val="003647F0"/>
    <w:rsid w:val="00367B1E"/>
    <w:rsid w:val="003705E9"/>
    <w:rsid w:val="003723A2"/>
    <w:rsid w:val="00372618"/>
    <w:rsid w:val="00374C11"/>
    <w:rsid w:val="0037514C"/>
    <w:rsid w:val="00376696"/>
    <w:rsid w:val="00381907"/>
    <w:rsid w:val="0038194D"/>
    <w:rsid w:val="003846B9"/>
    <w:rsid w:val="003921E6"/>
    <w:rsid w:val="00393D25"/>
    <w:rsid w:val="0039607A"/>
    <w:rsid w:val="003A0B76"/>
    <w:rsid w:val="003A3D06"/>
    <w:rsid w:val="003A6E44"/>
    <w:rsid w:val="003A7234"/>
    <w:rsid w:val="003A78A8"/>
    <w:rsid w:val="003B3260"/>
    <w:rsid w:val="003B3B1D"/>
    <w:rsid w:val="003B4A00"/>
    <w:rsid w:val="003B4E33"/>
    <w:rsid w:val="003B5D10"/>
    <w:rsid w:val="003B7E08"/>
    <w:rsid w:val="003C001F"/>
    <w:rsid w:val="003C002F"/>
    <w:rsid w:val="003C0360"/>
    <w:rsid w:val="003C0E61"/>
    <w:rsid w:val="003C248B"/>
    <w:rsid w:val="003C7198"/>
    <w:rsid w:val="003C77EF"/>
    <w:rsid w:val="003D064F"/>
    <w:rsid w:val="003D2C27"/>
    <w:rsid w:val="003D44EE"/>
    <w:rsid w:val="003D564A"/>
    <w:rsid w:val="003E01D7"/>
    <w:rsid w:val="003E03A8"/>
    <w:rsid w:val="003E1B7B"/>
    <w:rsid w:val="003E246D"/>
    <w:rsid w:val="003E3CAF"/>
    <w:rsid w:val="003F0A44"/>
    <w:rsid w:val="003F391E"/>
    <w:rsid w:val="003F3C34"/>
    <w:rsid w:val="003F47EC"/>
    <w:rsid w:val="0040006A"/>
    <w:rsid w:val="0040185E"/>
    <w:rsid w:val="004103AB"/>
    <w:rsid w:val="0041073B"/>
    <w:rsid w:val="0041193D"/>
    <w:rsid w:val="00411D11"/>
    <w:rsid w:val="0041268C"/>
    <w:rsid w:val="004132BB"/>
    <w:rsid w:val="004147B9"/>
    <w:rsid w:val="004178A3"/>
    <w:rsid w:val="00420F4A"/>
    <w:rsid w:val="00424BEB"/>
    <w:rsid w:val="00430705"/>
    <w:rsid w:val="00432343"/>
    <w:rsid w:val="0043240C"/>
    <w:rsid w:val="00433EEC"/>
    <w:rsid w:val="00434DB2"/>
    <w:rsid w:val="0043581B"/>
    <w:rsid w:val="00435A85"/>
    <w:rsid w:val="00436998"/>
    <w:rsid w:val="00436F6B"/>
    <w:rsid w:val="004406C0"/>
    <w:rsid w:val="004438F4"/>
    <w:rsid w:val="00444DDE"/>
    <w:rsid w:val="00446037"/>
    <w:rsid w:val="00446F69"/>
    <w:rsid w:val="00453705"/>
    <w:rsid w:val="00453994"/>
    <w:rsid w:val="0045489B"/>
    <w:rsid w:val="004550D9"/>
    <w:rsid w:val="0045579E"/>
    <w:rsid w:val="00456619"/>
    <w:rsid w:val="004567FF"/>
    <w:rsid w:val="00456E10"/>
    <w:rsid w:val="00460CF7"/>
    <w:rsid w:val="00461C69"/>
    <w:rsid w:val="004627A5"/>
    <w:rsid w:val="0046331B"/>
    <w:rsid w:val="0046654C"/>
    <w:rsid w:val="00471C14"/>
    <w:rsid w:val="00473CCD"/>
    <w:rsid w:val="00473E77"/>
    <w:rsid w:val="0047455E"/>
    <w:rsid w:val="00475234"/>
    <w:rsid w:val="004758C6"/>
    <w:rsid w:val="00476BED"/>
    <w:rsid w:val="00482753"/>
    <w:rsid w:val="00484955"/>
    <w:rsid w:val="0048561B"/>
    <w:rsid w:val="00486B31"/>
    <w:rsid w:val="00495433"/>
    <w:rsid w:val="004958B6"/>
    <w:rsid w:val="00495921"/>
    <w:rsid w:val="00496CD2"/>
    <w:rsid w:val="004A0C18"/>
    <w:rsid w:val="004A1C4B"/>
    <w:rsid w:val="004A20E0"/>
    <w:rsid w:val="004A7622"/>
    <w:rsid w:val="004B0A95"/>
    <w:rsid w:val="004B0E03"/>
    <w:rsid w:val="004B1BB8"/>
    <w:rsid w:val="004B3126"/>
    <w:rsid w:val="004B6F12"/>
    <w:rsid w:val="004C0932"/>
    <w:rsid w:val="004C1117"/>
    <w:rsid w:val="004C3310"/>
    <w:rsid w:val="004C4CB5"/>
    <w:rsid w:val="004C561E"/>
    <w:rsid w:val="004C6730"/>
    <w:rsid w:val="004C79A3"/>
    <w:rsid w:val="004C7C6F"/>
    <w:rsid w:val="004C7D98"/>
    <w:rsid w:val="004D50B4"/>
    <w:rsid w:val="004E0D33"/>
    <w:rsid w:val="004E0F6A"/>
    <w:rsid w:val="004E12CB"/>
    <w:rsid w:val="004E1D40"/>
    <w:rsid w:val="004E24C5"/>
    <w:rsid w:val="004E3BA4"/>
    <w:rsid w:val="004F0380"/>
    <w:rsid w:val="004F075B"/>
    <w:rsid w:val="004F23AC"/>
    <w:rsid w:val="004F4B1E"/>
    <w:rsid w:val="0050314A"/>
    <w:rsid w:val="00507938"/>
    <w:rsid w:val="00511990"/>
    <w:rsid w:val="00513B14"/>
    <w:rsid w:val="00513FB8"/>
    <w:rsid w:val="005154D6"/>
    <w:rsid w:val="00515837"/>
    <w:rsid w:val="00515DE1"/>
    <w:rsid w:val="00516360"/>
    <w:rsid w:val="0051643E"/>
    <w:rsid w:val="005314DE"/>
    <w:rsid w:val="0053393C"/>
    <w:rsid w:val="0053393D"/>
    <w:rsid w:val="00536859"/>
    <w:rsid w:val="0053705C"/>
    <w:rsid w:val="005370AF"/>
    <w:rsid w:val="005375B2"/>
    <w:rsid w:val="00537966"/>
    <w:rsid w:val="005413E0"/>
    <w:rsid w:val="005424D8"/>
    <w:rsid w:val="00546D4B"/>
    <w:rsid w:val="0054758E"/>
    <w:rsid w:val="0055272F"/>
    <w:rsid w:val="00554150"/>
    <w:rsid w:val="00556E7D"/>
    <w:rsid w:val="005572FE"/>
    <w:rsid w:val="005601B4"/>
    <w:rsid w:val="0056221C"/>
    <w:rsid w:val="0056417E"/>
    <w:rsid w:val="005657F4"/>
    <w:rsid w:val="00565A15"/>
    <w:rsid w:val="00567743"/>
    <w:rsid w:val="005711F7"/>
    <w:rsid w:val="00573120"/>
    <w:rsid w:val="0057332B"/>
    <w:rsid w:val="0057676B"/>
    <w:rsid w:val="00577626"/>
    <w:rsid w:val="00577E94"/>
    <w:rsid w:val="00580709"/>
    <w:rsid w:val="00580E7C"/>
    <w:rsid w:val="00581E8C"/>
    <w:rsid w:val="00582AFE"/>
    <w:rsid w:val="00582D51"/>
    <w:rsid w:val="0058369B"/>
    <w:rsid w:val="005855FA"/>
    <w:rsid w:val="0058593A"/>
    <w:rsid w:val="00592AF4"/>
    <w:rsid w:val="005946EC"/>
    <w:rsid w:val="00594844"/>
    <w:rsid w:val="005959CE"/>
    <w:rsid w:val="005975BD"/>
    <w:rsid w:val="005A1E69"/>
    <w:rsid w:val="005A38CB"/>
    <w:rsid w:val="005A3F6E"/>
    <w:rsid w:val="005B0022"/>
    <w:rsid w:val="005B06A0"/>
    <w:rsid w:val="005B0738"/>
    <w:rsid w:val="005B19D9"/>
    <w:rsid w:val="005B1EAD"/>
    <w:rsid w:val="005B63E2"/>
    <w:rsid w:val="005B6EB7"/>
    <w:rsid w:val="005C2BBC"/>
    <w:rsid w:val="005C6F07"/>
    <w:rsid w:val="005D510A"/>
    <w:rsid w:val="005D5A8B"/>
    <w:rsid w:val="005E0457"/>
    <w:rsid w:val="005E4A49"/>
    <w:rsid w:val="005E53EC"/>
    <w:rsid w:val="005E6EEB"/>
    <w:rsid w:val="005E7E6D"/>
    <w:rsid w:val="005F1044"/>
    <w:rsid w:val="005F23B4"/>
    <w:rsid w:val="005F37DA"/>
    <w:rsid w:val="005F626C"/>
    <w:rsid w:val="005F67C8"/>
    <w:rsid w:val="005F7A82"/>
    <w:rsid w:val="006002DF"/>
    <w:rsid w:val="00600B4A"/>
    <w:rsid w:val="00602561"/>
    <w:rsid w:val="00603707"/>
    <w:rsid w:val="00603D16"/>
    <w:rsid w:val="006078C2"/>
    <w:rsid w:val="00607A10"/>
    <w:rsid w:val="00611835"/>
    <w:rsid w:val="00611D9F"/>
    <w:rsid w:val="0061405A"/>
    <w:rsid w:val="00616376"/>
    <w:rsid w:val="00620020"/>
    <w:rsid w:val="006214D3"/>
    <w:rsid w:val="0062291F"/>
    <w:rsid w:val="006279E9"/>
    <w:rsid w:val="00632E50"/>
    <w:rsid w:val="00633147"/>
    <w:rsid w:val="006348F3"/>
    <w:rsid w:val="00635F8F"/>
    <w:rsid w:val="006375FE"/>
    <w:rsid w:val="00643727"/>
    <w:rsid w:val="00647C8B"/>
    <w:rsid w:val="00651575"/>
    <w:rsid w:val="00651638"/>
    <w:rsid w:val="006615B6"/>
    <w:rsid w:val="006616BD"/>
    <w:rsid w:val="006670D1"/>
    <w:rsid w:val="006673CD"/>
    <w:rsid w:val="00670492"/>
    <w:rsid w:val="006711F6"/>
    <w:rsid w:val="00671D7B"/>
    <w:rsid w:val="00673F8C"/>
    <w:rsid w:val="00673FD6"/>
    <w:rsid w:val="00674B9F"/>
    <w:rsid w:val="00674BBE"/>
    <w:rsid w:val="0067543D"/>
    <w:rsid w:val="00675A6C"/>
    <w:rsid w:val="00677FEA"/>
    <w:rsid w:val="00681A6F"/>
    <w:rsid w:val="00682708"/>
    <w:rsid w:val="00684A7F"/>
    <w:rsid w:val="00685F44"/>
    <w:rsid w:val="006918C6"/>
    <w:rsid w:val="00691C86"/>
    <w:rsid w:val="00695782"/>
    <w:rsid w:val="00697773"/>
    <w:rsid w:val="00697FD5"/>
    <w:rsid w:val="006A0A9D"/>
    <w:rsid w:val="006A0D41"/>
    <w:rsid w:val="006A3387"/>
    <w:rsid w:val="006A366B"/>
    <w:rsid w:val="006A3F8F"/>
    <w:rsid w:val="006A52AC"/>
    <w:rsid w:val="006A5606"/>
    <w:rsid w:val="006A56C6"/>
    <w:rsid w:val="006A61C4"/>
    <w:rsid w:val="006B1AA8"/>
    <w:rsid w:val="006B1E99"/>
    <w:rsid w:val="006B39D0"/>
    <w:rsid w:val="006C155E"/>
    <w:rsid w:val="006C1582"/>
    <w:rsid w:val="006C4135"/>
    <w:rsid w:val="006C530E"/>
    <w:rsid w:val="006C594B"/>
    <w:rsid w:val="006D1276"/>
    <w:rsid w:val="006D3C96"/>
    <w:rsid w:val="006D4A0F"/>
    <w:rsid w:val="006D6113"/>
    <w:rsid w:val="006E1E7B"/>
    <w:rsid w:val="006E1F86"/>
    <w:rsid w:val="006E23C1"/>
    <w:rsid w:val="006E29CA"/>
    <w:rsid w:val="006E302D"/>
    <w:rsid w:val="006E498A"/>
    <w:rsid w:val="006E4E45"/>
    <w:rsid w:val="006E6610"/>
    <w:rsid w:val="006E79DE"/>
    <w:rsid w:val="006F18BB"/>
    <w:rsid w:val="006F4CD1"/>
    <w:rsid w:val="006F6B58"/>
    <w:rsid w:val="006F701A"/>
    <w:rsid w:val="00701B0E"/>
    <w:rsid w:val="007066F0"/>
    <w:rsid w:val="007066F2"/>
    <w:rsid w:val="00707547"/>
    <w:rsid w:val="007169F6"/>
    <w:rsid w:val="00717008"/>
    <w:rsid w:val="00722F44"/>
    <w:rsid w:val="00727D24"/>
    <w:rsid w:val="00730820"/>
    <w:rsid w:val="00731C56"/>
    <w:rsid w:val="00732CFD"/>
    <w:rsid w:val="00734A18"/>
    <w:rsid w:val="007353F6"/>
    <w:rsid w:val="00735E2E"/>
    <w:rsid w:val="00741901"/>
    <w:rsid w:val="00741BB9"/>
    <w:rsid w:val="00745530"/>
    <w:rsid w:val="00745DB5"/>
    <w:rsid w:val="00751B6F"/>
    <w:rsid w:val="00753ACB"/>
    <w:rsid w:val="0075516B"/>
    <w:rsid w:val="00762421"/>
    <w:rsid w:val="0077013E"/>
    <w:rsid w:val="00771751"/>
    <w:rsid w:val="007717A2"/>
    <w:rsid w:val="007725F0"/>
    <w:rsid w:val="00775845"/>
    <w:rsid w:val="00776E91"/>
    <w:rsid w:val="0077705B"/>
    <w:rsid w:val="00780A24"/>
    <w:rsid w:val="0078191B"/>
    <w:rsid w:val="00787449"/>
    <w:rsid w:val="00790664"/>
    <w:rsid w:val="00791864"/>
    <w:rsid w:val="00792192"/>
    <w:rsid w:val="0079287E"/>
    <w:rsid w:val="00793440"/>
    <w:rsid w:val="00794A74"/>
    <w:rsid w:val="00797114"/>
    <w:rsid w:val="0079770D"/>
    <w:rsid w:val="007A35CE"/>
    <w:rsid w:val="007A364E"/>
    <w:rsid w:val="007A6A00"/>
    <w:rsid w:val="007B1D35"/>
    <w:rsid w:val="007B1EB8"/>
    <w:rsid w:val="007B1FD9"/>
    <w:rsid w:val="007B358F"/>
    <w:rsid w:val="007B69F6"/>
    <w:rsid w:val="007B7361"/>
    <w:rsid w:val="007C0A1E"/>
    <w:rsid w:val="007C3FC4"/>
    <w:rsid w:val="007C400D"/>
    <w:rsid w:val="007C6046"/>
    <w:rsid w:val="007D04E7"/>
    <w:rsid w:val="007D0F88"/>
    <w:rsid w:val="007D132D"/>
    <w:rsid w:val="007D3E53"/>
    <w:rsid w:val="007D4371"/>
    <w:rsid w:val="007D583F"/>
    <w:rsid w:val="007D6D36"/>
    <w:rsid w:val="007D6E60"/>
    <w:rsid w:val="007D7742"/>
    <w:rsid w:val="007E007A"/>
    <w:rsid w:val="007E2462"/>
    <w:rsid w:val="007E279C"/>
    <w:rsid w:val="007E44C9"/>
    <w:rsid w:val="007E4503"/>
    <w:rsid w:val="007E588C"/>
    <w:rsid w:val="007E7861"/>
    <w:rsid w:val="007F12B1"/>
    <w:rsid w:val="007F3C92"/>
    <w:rsid w:val="00800186"/>
    <w:rsid w:val="00800AC4"/>
    <w:rsid w:val="00802755"/>
    <w:rsid w:val="0080413B"/>
    <w:rsid w:val="0080509F"/>
    <w:rsid w:val="00805931"/>
    <w:rsid w:val="008113B3"/>
    <w:rsid w:val="00811AF6"/>
    <w:rsid w:val="00811EA0"/>
    <w:rsid w:val="00812A59"/>
    <w:rsid w:val="00812E68"/>
    <w:rsid w:val="008144F4"/>
    <w:rsid w:val="00817973"/>
    <w:rsid w:val="008214BB"/>
    <w:rsid w:val="00822DCF"/>
    <w:rsid w:val="00823456"/>
    <w:rsid w:val="00832250"/>
    <w:rsid w:val="008330C5"/>
    <w:rsid w:val="0083413A"/>
    <w:rsid w:val="00835AA8"/>
    <w:rsid w:val="008365EB"/>
    <w:rsid w:val="00840C36"/>
    <w:rsid w:val="0084352C"/>
    <w:rsid w:val="00844247"/>
    <w:rsid w:val="008444E7"/>
    <w:rsid w:val="008459BC"/>
    <w:rsid w:val="00845B9C"/>
    <w:rsid w:val="008462B5"/>
    <w:rsid w:val="00846DE5"/>
    <w:rsid w:val="00847A20"/>
    <w:rsid w:val="008505AE"/>
    <w:rsid w:val="00851F86"/>
    <w:rsid w:val="008534FB"/>
    <w:rsid w:val="00854E0B"/>
    <w:rsid w:val="00856700"/>
    <w:rsid w:val="00857442"/>
    <w:rsid w:val="00861BB1"/>
    <w:rsid w:val="00862C52"/>
    <w:rsid w:val="00863990"/>
    <w:rsid w:val="00866405"/>
    <w:rsid w:val="00866D8B"/>
    <w:rsid w:val="00873ECC"/>
    <w:rsid w:val="00874162"/>
    <w:rsid w:val="008755EE"/>
    <w:rsid w:val="0087587B"/>
    <w:rsid w:val="008763C8"/>
    <w:rsid w:val="008770B7"/>
    <w:rsid w:val="00881E42"/>
    <w:rsid w:val="00882250"/>
    <w:rsid w:val="0088283E"/>
    <w:rsid w:val="00887531"/>
    <w:rsid w:val="008946CA"/>
    <w:rsid w:val="0089561A"/>
    <w:rsid w:val="00896FBE"/>
    <w:rsid w:val="008A75C6"/>
    <w:rsid w:val="008B368C"/>
    <w:rsid w:val="008B3E69"/>
    <w:rsid w:val="008C02FB"/>
    <w:rsid w:val="008C3B34"/>
    <w:rsid w:val="008C45F5"/>
    <w:rsid w:val="008C61B0"/>
    <w:rsid w:val="008C6601"/>
    <w:rsid w:val="008C78DB"/>
    <w:rsid w:val="008D3A8B"/>
    <w:rsid w:val="008D3D9E"/>
    <w:rsid w:val="008D6A5E"/>
    <w:rsid w:val="008E2571"/>
    <w:rsid w:val="008E25FD"/>
    <w:rsid w:val="008E3E1B"/>
    <w:rsid w:val="008E447D"/>
    <w:rsid w:val="008E5BAA"/>
    <w:rsid w:val="008F032A"/>
    <w:rsid w:val="008F0A53"/>
    <w:rsid w:val="008F3520"/>
    <w:rsid w:val="008F3640"/>
    <w:rsid w:val="008F401B"/>
    <w:rsid w:val="008F48C4"/>
    <w:rsid w:val="008F545C"/>
    <w:rsid w:val="009017CA"/>
    <w:rsid w:val="00901F8D"/>
    <w:rsid w:val="00904EF3"/>
    <w:rsid w:val="00907027"/>
    <w:rsid w:val="0091167B"/>
    <w:rsid w:val="00912968"/>
    <w:rsid w:val="009137CB"/>
    <w:rsid w:val="0091486D"/>
    <w:rsid w:val="00915EF7"/>
    <w:rsid w:val="009165AC"/>
    <w:rsid w:val="009216FB"/>
    <w:rsid w:val="009272B6"/>
    <w:rsid w:val="00936974"/>
    <w:rsid w:val="009370FA"/>
    <w:rsid w:val="00937166"/>
    <w:rsid w:val="0094078C"/>
    <w:rsid w:val="00942A61"/>
    <w:rsid w:val="009440D2"/>
    <w:rsid w:val="00944B9A"/>
    <w:rsid w:val="00945013"/>
    <w:rsid w:val="00945C2E"/>
    <w:rsid w:val="0094602F"/>
    <w:rsid w:val="00946874"/>
    <w:rsid w:val="00947A4F"/>
    <w:rsid w:val="00953DF0"/>
    <w:rsid w:val="009569ED"/>
    <w:rsid w:val="00960E33"/>
    <w:rsid w:val="00962A1E"/>
    <w:rsid w:val="009641A6"/>
    <w:rsid w:val="00964470"/>
    <w:rsid w:val="0096608F"/>
    <w:rsid w:val="009668B6"/>
    <w:rsid w:val="009726C5"/>
    <w:rsid w:val="00972F6D"/>
    <w:rsid w:val="009756C5"/>
    <w:rsid w:val="00976080"/>
    <w:rsid w:val="00976985"/>
    <w:rsid w:val="00976F62"/>
    <w:rsid w:val="009842F4"/>
    <w:rsid w:val="00991B8C"/>
    <w:rsid w:val="00992964"/>
    <w:rsid w:val="00993115"/>
    <w:rsid w:val="009935FB"/>
    <w:rsid w:val="00996118"/>
    <w:rsid w:val="009A1225"/>
    <w:rsid w:val="009B0039"/>
    <w:rsid w:val="009B0736"/>
    <w:rsid w:val="009B1B7F"/>
    <w:rsid w:val="009B3530"/>
    <w:rsid w:val="009B6FDF"/>
    <w:rsid w:val="009B7DA4"/>
    <w:rsid w:val="009C0073"/>
    <w:rsid w:val="009C188A"/>
    <w:rsid w:val="009C23E2"/>
    <w:rsid w:val="009C29F9"/>
    <w:rsid w:val="009C2BF6"/>
    <w:rsid w:val="009C2C9A"/>
    <w:rsid w:val="009C3ED2"/>
    <w:rsid w:val="009C4FA3"/>
    <w:rsid w:val="009D0738"/>
    <w:rsid w:val="009D2657"/>
    <w:rsid w:val="009D43FB"/>
    <w:rsid w:val="009D54E7"/>
    <w:rsid w:val="009D7F49"/>
    <w:rsid w:val="009E34E9"/>
    <w:rsid w:val="009E376D"/>
    <w:rsid w:val="009E3FC7"/>
    <w:rsid w:val="009E4596"/>
    <w:rsid w:val="009E5194"/>
    <w:rsid w:val="009E5208"/>
    <w:rsid w:val="009E6AA4"/>
    <w:rsid w:val="009F1806"/>
    <w:rsid w:val="009F1ABF"/>
    <w:rsid w:val="009F2AAB"/>
    <w:rsid w:val="009F4A77"/>
    <w:rsid w:val="00A00E96"/>
    <w:rsid w:val="00A01E64"/>
    <w:rsid w:val="00A02300"/>
    <w:rsid w:val="00A0238E"/>
    <w:rsid w:val="00A04D9F"/>
    <w:rsid w:val="00A04ECB"/>
    <w:rsid w:val="00A06FCC"/>
    <w:rsid w:val="00A0768E"/>
    <w:rsid w:val="00A12A23"/>
    <w:rsid w:val="00A13FF5"/>
    <w:rsid w:val="00A176A0"/>
    <w:rsid w:val="00A178B6"/>
    <w:rsid w:val="00A20614"/>
    <w:rsid w:val="00A20719"/>
    <w:rsid w:val="00A212F2"/>
    <w:rsid w:val="00A21E18"/>
    <w:rsid w:val="00A30605"/>
    <w:rsid w:val="00A3343A"/>
    <w:rsid w:val="00A33D09"/>
    <w:rsid w:val="00A36ABC"/>
    <w:rsid w:val="00A37472"/>
    <w:rsid w:val="00A41636"/>
    <w:rsid w:val="00A452F2"/>
    <w:rsid w:val="00A509E5"/>
    <w:rsid w:val="00A53146"/>
    <w:rsid w:val="00A54500"/>
    <w:rsid w:val="00A54981"/>
    <w:rsid w:val="00A60708"/>
    <w:rsid w:val="00A6147F"/>
    <w:rsid w:val="00A6272D"/>
    <w:rsid w:val="00A62E1C"/>
    <w:rsid w:val="00A67CC4"/>
    <w:rsid w:val="00A72EEE"/>
    <w:rsid w:val="00A730BB"/>
    <w:rsid w:val="00A74C2A"/>
    <w:rsid w:val="00A76888"/>
    <w:rsid w:val="00A80CDE"/>
    <w:rsid w:val="00A83583"/>
    <w:rsid w:val="00A84611"/>
    <w:rsid w:val="00A854E8"/>
    <w:rsid w:val="00A85800"/>
    <w:rsid w:val="00A85BB5"/>
    <w:rsid w:val="00A86EA4"/>
    <w:rsid w:val="00A91A49"/>
    <w:rsid w:val="00A920C0"/>
    <w:rsid w:val="00A92C19"/>
    <w:rsid w:val="00A94332"/>
    <w:rsid w:val="00AA2BFB"/>
    <w:rsid w:val="00AA5027"/>
    <w:rsid w:val="00AA61CA"/>
    <w:rsid w:val="00AA6EFE"/>
    <w:rsid w:val="00AB2710"/>
    <w:rsid w:val="00AB4B97"/>
    <w:rsid w:val="00AB7861"/>
    <w:rsid w:val="00AB7C1C"/>
    <w:rsid w:val="00AC28D9"/>
    <w:rsid w:val="00AC463D"/>
    <w:rsid w:val="00AC4F5A"/>
    <w:rsid w:val="00AC5CBC"/>
    <w:rsid w:val="00AD066A"/>
    <w:rsid w:val="00AD17E8"/>
    <w:rsid w:val="00AD1833"/>
    <w:rsid w:val="00AD5105"/>
    <w:rsid w:val="00AD75E7"/>
    <w:rsid w:val="00AE0A21"/>
    <w:rsid w:val="00AE0D52"/>
    <w:rsid w:val="00AE77B8"/>
    <w:rsid w:val="00AF00B8"/>
    <w:rsid w:val="00AF0910"/>
    <w:rsid w:val="00AF15FF"/>
    <w:rsid w:val="00AF4474"/>
    <w:rsid w:val="00AF4AA2"/>
    <w:rsid w:val="00AF5FF3"/>
    <w:rsid w:val="00AF6123"/>
    <w:rsid w:val="00B00470"/>
    <w:rsid w:val="00B0093A"/>
    <w:rsid w:val="00B01345"/>
    <w:rsid w:val="00B01D09"/>
    <w:rsid w:val="00B02759"/>
    <w:rsid w:val="00B03BEC"/>
    <w:rsid w:val="00B0424E"/>
    <w:rsid w:val="00B06375"/>
    <w:rsid w:val="00B102AE"/>
    <w:rsid w:val="00B10B61"/>
    <w:rsid w:val="00B112A0"/>
    <w:rsid w:val="00B116D1"/>
    <w:rsid w:val="00B118E7"/>
    <w:rsid w:val="00B13FB6"/>
    <w:rsid w:val="00B1455A"/>
    <w:rsid w:val="00B16443"/>
    <w:rsid w:val="00B16B9B"/>
    <w:rsid w:val="00B16FEF"/>
    <w:rsid w:val="00B17DF3"/>
    <w:rsid w:val="00B17F0A"/>
    <w:rsid w:val="00B21519"/>
    <w:rsid w:val="00B2259A"/>
    <w:rsid w:val="00B2383D"/>
    <w:rsid w:val="00B25213"/>
    <w:rsid w:val="00B25C94"/>
    <w:rsid w:val="00B271D6"/>
    <w:rsid w:val="00B3373D"/>
    <w:rsid w:val="00B3636F"/>
    <w:rsid w:val="00B421C7"/>
    <w:rsid w:val="00B44D12"/>
    <w:rsid w:val="00B51CBC"/>
    <w:rsid w:val="00B5314F"/>
    <w:rsid w:val="00B54468"/>
    <w:rsid w:val="00B560C8"/>
    <w:rsid w:val="00B57EB8"/>
    <w:rsid w:val="00B606F3"/>
    <w:rsid w:val="00B60F34"/>
    <w:rsid w:val="00B625E4"/>
    <w:rsid w:val="00B63D10"/>
    <w:rsid w:val="00B654A1"/>
    <w:rsid w:val="00B65DA6"/>
    <w:rsid w:val="00B65FB1"/>
    <w:rsid w:val="00B66D8F"/>
    <w:rsid w:val="00B72326"/>
    <w:rsid w:val="00B7525C"/>
    <w:rsid w:val="00B76176"/>
    <w:rsid w:val="00B77393"/>
    <w:rsid w:val="00B77713"/>
    <w:rsid w:val="00B77D8E"/>
    <w:rsid w:val="00B8150D"/>
    <w:rsid w:val="00B83380"/>
    <w:rsid w:val="00B836C7"/>
    <w:rsid w:val="00B90218"/>
    <w:rsid w:val="00B92DF4"/>
    <w:rsid w:val="00B956B9"/>
    <w:rsid w:val="00B96CD0"/>
    <w:rsid w:val="00B96ECD"/>
    <w:rsid w:val="00BA2B46"/>
    <w:rsid w:val="00BA402F"/>
    <w:rsid w:val="00BA552B"/>
    <w:rsid w:val="00BB4E20"/>
    <w:rsid w:val="00BC3CBE"/>
    <w:rsid w:val="00BC4F0F"/>
    <w:rsid w:val="00BD0043"/>
    <w:rsid w:val="00BD0366"/>
    <w:rsid w:val="00BD5121"/>
    <w:rsid w:val="00BD5EB5"/>
    <w:rsid w:val="00BE1AA6"/>
    <w:rsid w:val="00BE3085"/>
    <w:rsid w:val="00BE399B"/>
    <w:rsid w:val="00BE53D5"/>
    <w:rsid w:val="00BF5996"/>
    <w:rsid w:val="00C0145F"/>
    <w:rsid w:val="00C01925"/>
    <w:rsid w:val="00C03D94"/>
    <w:rsid w:val="00C03DDC"/>
    <w:rsid w:val="00C07085"/>
    <w:rsid w:val="00C07902"/>
    <w:rsid w:val="00C11C6C"/>
    <w:rsid w:val="00C12CD6"/>
    <w:rsid w:val="00C1640E"/>
    <w:rsid w:val="00C17462"/>
    <w:rsid w:val="00C17862"/>
    <w:rsid w:val="00C257C3"/>
    <w:rsid w:val="00C25F51"/>
    <w:rsid w:val="00C317A5"/>
    <w:rsid w:val="00C337A3"/>
    <w:rsid w:val="00C37113"/>
    <w:rsid w:val="00C3796C"/>
    <w:rsid w:val="00C37E7D"/>
    <w:rsid w:val="00C40AE8"/>
    <w:rsid w:val="00C42AF9"/>
    <w:rsid w:val="00C4405C"/>
    <w:rsid w:val="00C453B9"/>
    <w:rsid w:val="00C462A9"/>
    <w:rsid w:val="00C46F25"/>
    <w:rsid w:val="00C501BE"/>
    <w:rsid w:val="00C50677"/>
    <w:rsid w:val="00C51D21"/>
    <w:rsid w:val="00C55345"/>
    <w:rsid w:val="00C57387"/>
    <w:rsid w:val="00C61247"/>
    <w:rsid w:val="00C639F7"/>
    <w:rsid w:val="00C63E8A"/>
    <w:rsid w:val="00C6674A"/>
    <w:rsid w:val="00C66F9B"/>
    <w:rsid w:val="00C70EE8"/>
    <w:rsid w:val="00C74D7A"/>
    <w:rsid w:val="00C7518E"/>
    <w:rsid w:val="00C7528D"/>
    <w:rsid w:val="00C7669D"/>
    <w:rsid w:val="00C76E89"/>
    <w:rsid w:val="00C77351"/>
    <w:rsid w:val="00C77353"/>
    <w:rsid w:val="00C77E4F"/>
    <w:rsid w:val="00C802E9"/>
    <w:rsid w:val="00C8285E"/>
    <w:rsid w:val="00C85F23"/>
    <w:rsid w:val="00C866BD"/>
    <w:rsid w:val="00C875EA"/>
    <w:rsid w:val="00C90D12"/>
    <w:rsid w:val="00C96060"/>
    <w:rsid w:val="00CA03EB"/>
    <w:rsid w:val="00CA1258"/>
    <w:rsid w:val="00CA1B58"/>
    <w:rsid w:val="00CA4610"/>
    <w:rsid w:val="00CA567B"/>
    <w:rsid w:val="00CA5CE5"/>
    <w:rsid w:val="00CA62A1"/>
    <w:rsid w:val="00CA7354"/>
    <w:rsid w:val="00CA77F1"/>
    <w:rsid w:val="00CA7D60"/>
    <w:rsid w:val="00CB6FDE"/>
    <w:rsid w:val="00CB76C4"/>
    <w:rsid w:val="00CC31C8"/>
    <w:rsid w:val="00CD0FCE"/>
    <w:rsid w:val="00CD34C5"/>
    <w:rsid w:val="00CD4051"/>
    <w:rsid w:val="00CD4C61"/>
    <w:rsid w:val="00CD4DFF"/>
    <w:rsid w:val="00CD583B"/>
    <w:rsid w:val="00CE5A50"/>
    <w:rsid w:val="00CE6EF1"/>
    <w:rsid w:val="00CF1972"/>
    <w:rsid w:val="00CF1BD9"/>
    <w:rsid w:val="00CF4AE3"/>
    <w:rsid w:val="00CF66C5"/>
    <w:rsid w:val="00CF6724"/>
    <w:rsid w:val="00D029F5"/>
    <w:rsid w:val="00D04602"/>
    <w:rsid w:val="00D04EFB"/>
    <w:rsid w:val="00D14FD3"/>
    <w:rsid w:val="00D160E4"/>
    <w:rsid w:val="00D179FB"/>
    <w:rsid w:val="00D209D5"/>
    <w:rsid w:val="00D213ED"/>
    <w:rsid w:val="00D21626"/>
    <w:rsid w:val="00D22B83"/>
    <w:rsid w:val="00D24C0E"/>
    <w:rsid w:val="00D2525F"/>
    <w:rsid w:val="00D25F02"/>
    <w:rsid w:val="00D27BF8"/>
    <w:rsid w:val="00D30BF2"/>
    <w:rsid w:val="00D3372F"/>
    <w:rsid w:val="00D33745"/>
    <w:rsid w:val="00D33A88"/>
    <w:rsid w:val="00D34325"/>
    <w:rsid w:val="00D35970"/>
    <w:rsid w:val="00D361E9"/>
    <w:rsid w:val="00D40019"/>
    <w:rsid w:val="00D43D0B"/>
    <w:rsid w:val="00D4529E"/>
    <w:rsid w:val="00D511EE"/>
    <w:rsid w:val="00D53EAD"/>
    <w:rsid w:val="00D55766"/>
    <w:rsid w:val="00D55792"/>
    <w:rsid w:val="00D61C04"/>
    <w:rsid w:val="00D623A5"/>
    <w:rsid w:val="00D638B0"/>
    <w:rsid w:val="00D655C6"/>
    <w:rsid w:val="00D67579"/>
    <w:rsid w:val="00D702F0"/>
    <w:rsid w:val="00D708DC"/>
    <w:rsid w:val="00D71039"/>
    <w:rsid w:val="00D741D8"/>
    <w:rsid w:val="00D748DE"/>
    <w:rsid w:val="00D7535A"/>
    <w:rsid w:val="00D81610"/>
    <w:rsid w:val="00D818AD"/>
    <w:rsid w:val="00D859FB"/>
    <w:rsid w:val="00D87360"/>
    <w:rsid w:val="00D90BBA"/>
    <w:rsid w:val="00D91D53"/>
    <w:rsid w:val="00D934A4"/>
    <w:rsid w:val="00D9374C"/>
    <w:rsid w:val="00D96A88"/>
    <w:rsid w:val="00D975B1"/>
    <w:rsid w:val="00DA0E1C"/>
    <w:rsid w:val="00DA24D8"/>
    <w:rsid w:val="00DB0244"/>
    <w:rsid w:val="00DB0CE3"/>
    <w:rsid w:val="00DB0FE2"/>
    <w:rsid w:val="00DB427C"/>
    <w:rsid w:val="00DB7AC9"/>
    <w:rsid w:val="00DC062A"/>
    <w:rsid w:val="00DC38AF"/>
    <w:rsid w:val="00DC5B17"/>
    <w:rsid w:val="00DC64E5"/>
    <w:rsid w:val="00DC6798"/>
    <w:rsid w:val="00DC6E3E"/>
    <w:rsid w:val="00DD589F"/>
    <w:rsid w:val="00DD6090"/>
    <w:rsid w:val="00DD6379"/>
    <w:rsid w:val="00DD68D5"/>
    <w:rsid w:val="00DE3FCD"/>
    <w:rsid w:val="00DE4D88"/>
    <w:rsid w:val="00DE526F"/>
    <w:rsid w:val="00DE59D6"/>
    <w:rsid w:val="00DF0936"/>
    <w:rsid w:val="00DF151F"/>
    <w:rsid w:val="00DF359D"/>
    <w:rsid w:val="00DF5521"/>
    <w:rsid w:val="00DF579A"/>
    <w:rsid w:val="00DF6136"/>
    <w:rsid w:val="00DF74AB"/>
    <w:rsid w:val="00DF78AB"/>
    <w:rsid w:val="00DF7DAA"/>
    <w:rsid w:val="00E03F9E"/>
    <w:rsid w:val="00E10DA6"/>
    <w:rsid w:val="00E14313"/>
    <w:rsid w:val="00E15F6C"/>
    <w:rsid w:val="00E21F94"/>
    <w:rsid w:val="00E228D4"/>
    <w:rsid w:val="00E2489D"/>
    <w:rsid w:val="00E25B1A"/>
    <w:rsid w:val="00E25ECE"/>
    <w:rsid w:val="00E307BB"/>
    <w:rsid w:val="00E32E21"/>
    <w:rsid w:val="00E34C60"/>
    <w:rsid w:val="00E37EDE"/>
    <w:rsid w:val="00E450E0"/>
    <w:rsid w:val="00E559F1"/>
    <w:rsid w:val="00E55B10"/>
    <w:rsid w:val="00E57078"/>
    <w:rsid w:val="00E60785"/>
    <w:rsid w:val="00E65238"/>
    <w:rsid w:val="00E66717"/>
    <w:rsid w:val="00E71037"/>
    <w:rsid w:val="00E71165"/>
    <w:rsid w:val="00E73364"/>
    <w:rsid w:val="00E74290"/>
    <w:rsid w:val="00E76A05"/>
    <w:rsid w:val="00E80817"/>
    <w:rsid w:val="00E81E51"/>
    <w:rsid w:val="00E8405B"/>
    <w:rsid w:val="00E862D7"/>
    <w:rsid w:val="00E920FA"/>
    <w:rsid w:val="00E92ED9"/>
    <w:rsid w:val="00E93B01"/>
    <w:rsid w:val="00EA44B6"/>
    <w:rsid w:val="00EA5ADA"/>
    <w:rsid w:val="00EA68B0"/>
    <w:rsid w:val="00EB0750"/>
    <w:rsid w:val="00EB0A1F"/>
    <w:rsid w:val="00EB30E1"/>
    <w:rsid w:val="00EB398E"/>
    <w:rsid w:val="00EB5A29"/>
    <w:rsid w:val="00EC5100"/>
    <w:rsid w:val="00EC5392"/>
    <w:rsid w:val="00EC6384"/>
    <w:rsid w:val="00EC78E8"/>
    <w:rsid w:val="00ED0029"/>
    <w:rsid w:val="00ED07AF"/>
    <w:rsid w:val="00ED41CD"/>
    <w:rsid w:val="00ED5021"/>
    <w:rsid w:val="00ED5EBD"/>
    <w:rsid w:val="00ED74C0"/>
    <w:rsid w:val="00ED7508"/>
    <w:rsid w:val="00ED78F4"/>
    <w:rsid w:val="00EE136A"/>
    <w:rsid w:val="00EF0D28"/>
    <w:rsid w:val="00EF1401"/>
    <w:rsid w:val="00EF2F9C"/>
    <w:rsid w:val="00EF66DA"/>
    <w:rsid w:val="00EF749C"/>
    <w:rsid w:val="00EF7698"/>
    <w:rsid w:val="00F01C0C"/>
    <w:rsid w:val="00F034ED"/>
    <w:rsid w:val="00F04038"/>
    <w:rsid w:val="00F11777"/>
    <w:rsid w:val="00F118BA"/>
    <w:rsid w:val="00F11B62"/>
    <w:rsid w:val="00F17FD5"/>
    <w:rsid w:val="00F204DC"/>
    <w:rsid w:val="00F22074"/>
    <w:rsid w:val="00F248DD"/>
    <w:rsid w:val="00F25A86"/>
    <w:rsid w:val="00F264A6"/>
    <w:rsid w:val="00F3377D"/>
    <w:rsid w:val="00F360CE"/>
    <w:rsid w:val="00F40D56"/>
    <w:rsid w:val="00F41279"/>
    <w:rsid w:val="00F42013"/>
    <w:rsid w:val="00F421D8"/>
    <w:rsid w:val="00F43258"/>
    <w:rsid w:val="00F43272"/>
    <w:rsid w:val="00F44E28"/>
    <w:rsid w:val="00F4524F"/>
    <w:rsid w:val="00F45EB8"/>
    <w:rsid w:val="00F47BEF"/>
    <w:rsid w:val="00F51220"/>
    <w:rsid w:val="00F51A8B"/>
    <w:rsid w:val="00F51B6D"/>
    <w:rsid w:val="00F52045"/>
    <w:rsid w:val="00F55549"/>
    <w:rsid w:val="00F60B9D"/>
    <w:rsid w:val="00F6371E"/>
    <w:rsid w:val="00F64AEA"/>
    <w:rsid w:val="00F64EBB"/>
    <w:rsid w:val="00F70AC6"/>
    <w:rsid w:val="00F70B94"/>
    <w:rsid w:val="00F70FE1"/>
    <w:rsid w:val="00F71BC6"/>
    <w:rsid w:val="00F729DE"/>
    <w:rsid w:val="00F73880"/>
    <w:rsid w:val="00F73955"/>
    <w:rsid w:val="00F759C8"/>
    <w:rsid w:val="00F80386"/>
    <w:rsid w:val="00F851E5"/>
    <w:rsid w:val="00F85E2D"/>
    <w:rsid w:val="00F905E4"/>
    <w:rsid w:val="00F90867"/>
    <w:rsid w:val="00F9111A"/>
    <w:rsid w:val="00F96302"/>
    <w:rsid w:val="00F9686F"/>
    <w:rsid w:val="00F97462"/>
    <w:rsid w:val="00F97E11"/>
    <w:rsid w:val="00FA517E"/>
    <w:rsid w:val="00FA55D6"/>
    <w:rsid w:val="00FA63BB"/>
    <w:rsid w:val="00FA7C10"/>
    <w:rsid w:val="00FB1941"/>
    <w:rsid w:val="00FB1AC1"/>
    <w:rsid w:val="00FB5229"/>
    <w:rsid w:val="00FB7772"/>
    <w:rsid w:val="00FC13A5"/>
    <w:rsid w:val="00FD0E4E"/>
    <w:rsid w:val="00FD1138"/>
    <w:rsid w:val="00FD5FC7"/>
    <w:rsid w:val="00FD6E94"/>
    <w:rsid w:val="00FD6F68"/>
    <w:rsid w:val="00FD7EEF"/>
    <w:rsid w:val="00FE039A"/>
    <w:rsid w:val="00FE067D"/>
    <w:rsid w:val="00FE3A09"/>
    <w:rsid w:val="00FE41DD"/>
    <w:rsid w:val="00FE48C7"/>
    <w:rsid w:val="00FE62F4"/>
    <w:rsid w:val="00FE6EAC"/>
    <w:rsid w:val="00FF1B31"/>
    <w:rsid w:val="00FF5A6C"/>
    <w:rsid w:val="00FF66D3"/>
    <w:rsid w:val="00FF7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EA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034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034E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034E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034E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034E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85E2D"/>
    <w:pPr>
      <w:numPr>
        <w:ilvl w:val="6"/>
        <w:numId w:val="5"/>
      </w:numPr>
      <w:spacing w:before="240" w:after="60"/>
      <w:outlineLvl w:val="6"/>
    </w:pPr>
    <w:rPr>
      <w:rFonts w:ascii="ITC Franklin Gothic Book" w:hAnsi="ITC Franklin Gothic Book"/>
      <w:i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9"/>
    <w:locked/>
    <w:rPr>
      <w:rFonts w:ascii="ITC Franklin Gothic Book" w:hAnsi="ITC Franklin Gothic Book"/>
      <w:i/>
      <w:sz w:val="20"/>
      <w:szCs w:val="20"/>
    </w:rPr>
  </w:style>
  <w:style w:type="table" w:styleId="TableGrid">
    <w:name w:val="Table Grid"/>
    <w:basedOn w:val="TableNormal"/>
    <w:uiPriority w:val="99"/>
    <w:rsid w:val="0077705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1F3350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CA7D60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D0FCE"/>
    <w:pPr>
      <w:tabs>
        <w:tab w:val="center" w:pos="4252"/>
        <w:tab w:val="right" w:pos="8504"/>
      </w:tabs>
    </w:pPr>
    <w:rPr>
      <w:rFonts w:ascii="HelveticaNeue Condensed" w:hAnsi="HelveticaNeue Condensed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43F33"/>
    <w:rPr>
      <w:rFonts w:ascii="HelveticaNeue Condensed" w:hAnsi="HelveticaNeue Condensed" w:cs="Times New Roman"/>
      <w:sz w:val="22"/>
      <w:szCs w:val="22"/>
      <w:lang w:val="es-ES" w:eastAsia="es-ES"/>
    </w:rPr>
  </w:style>
  <w:style w:type="character" w:styleId="PageNumber">
    <w:name w:val="page number"/>
    <w:basedOn w:val="DefaultParagraphFont"/>
    <w:uiPriority w:val="99"/>
    <w:rsid w:val="00B17DF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0B12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B12B3"/>
    <w:rPr>
      <w:rFonts w:ascii="Tahoma" w:hAnsi="Tahoma" w:cs="Tahoma"/>
      <w:sz w:val="16"/>
      <w:szCs w:val="16"/>
      <w:lang w:val="es-ES" w:eastAsia="es-ES"/>
    </w:rPr>
  </w:style>
  <w:style w:type="character" w:customStyle="1" w:styleId="AVISO">
    <w:name w:val="AVISO"/>
    <w:basedOn w:val="DefaultParagraphFont"/>
    <w:uiPriority w:val="99"/>
    <w:rsid w:val="003A78A8"/>
    <w:rPr>
      <w:rFonts w:ascii="HelveticaNeue BlackCond" w:hAnsi="HelveticaNeue BlackCond" w:cs="Times New Roman"/>
      <w:sz w:val="40"/>
      <w:u w:val="single"/>
    </w:rPr>
  </w:style>
  <w:style w:type="paragraph" w:customStyle="1" w:styleId="TEXTOBASE">
    <w:name w:val="TEXTO BASE"/>
    <w:uiPriority w:val="99"/>
    <w:rsid w:val="003C002F"/>
    <w:pPr>
      <w:spacing w:after="200" w:line="276" w:lineRule="auto"/>
      <w:jc w:val="both"/>
    </w:pPr>
    <w:rPr>
      <w:rFonts w:ascii="Helvetica 55 Roman" w:hAnsi="Helvetica 55 Roman"/>
      <w:sz w:val="20"/>
      <w:szCs w:val="20"/>
    </w:rPr>
  </w:style>
  <w:style w:type="paragraph" w:customStyle="1" w:styleId="ladillo">
    <w:name w:val="ladillo"/>
    <w:basedOn w:val="TEXTOBASE"/>
    <w:next w:val="TEXTOBASE"/>
    <w:uiPriority w:val="99"/>
    <w:rsid w:val="003C002F"/>
    <w:pPr>
      <w:spacing w:after="0"/>
      <w:ind w:left="426"/>
    </w:pPr>
    <w:rPr>
      <w:rFonts w:ascii="Arial Narrow" w:hAnsi="Arial Narrow"/>
      <w:b/>
      <w:caps/>
      <w:sz w:val="22"/>
    </w:rPr>
  </w:style>
  <w:style w:type="paragraph" w:customStyle="1" w:styleId="TEXTOAVISO">
    <w:name w:val="TEXTO AVISO"/>
    <w:basedOn w:val="NormalWeb"/>
    <w:uiPriority w:val="99"/>
    <w:rsid w:val="003A78A8"/>
    <w:pPr>
      <w:spacing w:before="0" w:beforeAutospacing="0" w:after="200" w:afterAutospacing="0"/>
    </w:pPr>
    <w:rPr>
      <w:rFonts w:ascii="HelveticaNeue Condensed" w:hAnsi="HelveticaNeue Condensed"/>
      <w:sz w:val="20"/>
    </w:rPr>
  </w:style>
  <w:style w:type="paragraph" w:customStyle="1" w:styleId="TTULOPPAL">
    <w:name w:val="TÍTULO PPAL"/>
    <w:basedOn w:val="Normal"/>
    <w:uiPriority w:val="99"/>
    <w:rsid w:val="006214D3"/>
    <w:pPr>
      <w:ind w:left="425" w:right="2268"/>
    </w:pPr>
    <w:rPr>
      <w:rFonts w:ascii="Arial Narrow" w:hAnsi="Arial Narrow"/>
      <w:sz w:val="56"/>
      <w:szCs w:val="56"/>
    </w:rPr>
  </w:style>
  <w:style w:type="paragraph" w:customStyle="1" w:styleId="TTULOAVISO">
    <w:name w:val="TÍTULO AVISO"/>
    <w:basedOn w:val="TEXTOAVISO"/>
    <w:uiPriority w:val="99"/>
    <w:rsid w:val="003A78A8"/>
    <w:rPr>
      <w:rFonts w:ascii="HelveticaNeue BlackCond" w:hAnsi="HelveticaNeue BlackCond"/>
      <w:sz w:val="40"/>
      <w:szCs w:val="40"/>
      <w:u w:val="single"/>
    </w:rPr>
  </w:style>
  <w:style w:type="paragraph" w:customStyle="1" w:styleId="ENTRADILLAyLOCALIZADOR">
    <w:name w:val="ENTRADILLA y  LOCALIZADOR"/>
    <w:basedOn w:val="Normal"/>
    <w:uiPriority w:val="99"/>
    <w:rsid w:val="007066F0"/>
    <w:pPr>
      <w:pBdr>
        <w:bottom w:val="single" w:sz="2" w:space="1" w:color="auto"/>
      </w:pBdr>
      <w:spacing w:before="240" w:after="240"/>
      <w:ind w:left="425"/>
    </w:pPr>
    <w:rPr>
      <w:rFonts w:ascii="Arial Narrow" w:hAnsi="Arial Narrow"/>
    </w:rPr>
  </w:style>
  <w:style w:type="paragraph" w:customStyle="1" w:styleId="Titlulook">
    <w:name w:val="Titlulo ok"/>
    <w:basedOn w:val="Normal"/>
    <w:uiPriority w:val="99"/>
    <w:rsid w:val="003C002F"/>
    <w:pPr>
      <w:spacing w:after="360" w:line="255" w:lineRule="atLeast"/>
      <w:ind w:right="-142"/>
    </w:pPr>
    <w:rPr>
      <w:rFonts w:ascii="Arial Narrow" w:hAnsi="Arial Narrow" w:cs="Arial"/>
      <w:bCs/>
      <w:sz w:val="48"/>
      <w:szCs w:val="48"/>
    </w:rPr>
  </w:style>
  <w:style w:type="paragraph" w:customStyle="1" w:styleId="Textobase0">
    <w:name w:val="Texto base"/>
    <w:basedOn w:val="Normal"/>
    <w:link w:val="TextobaseCar"/>
    <w:uiPriority w:val="99"/>
    <w:rsid w:val="003C002F"/>
    <w:pPr>
      <w:autoSpaceDE w:val="0"/>
      <w:autoSpaceDN w:val="0"/>
      <w:adjustRightInd w:val="0"/>
      <w:spacing w:after="120" w:line="300" w:lineRule="exact"/>
      <w:jc w:val="both"/>
    </w:pPr>
    <w:rPr>
      <w:rFonts w:ascii="Arial" w:hAnsi="Arial" w:cs="Arial"/>
      <w:sz w:val="22"/>
      <w:szCs w:val="22"/>
    </w:rPr>
  </w:style>
  <w:style w:type="character" w:customStyle="1" w:styleId="TextobaseCar">
    <w:name w:val="Texto base Car"/>
    <w:basedOn w:val="DefaultParagraphFont"/>
    <w:link w:val="Textobase0"/>
    <w:uiPriority w:val="99"/>
    <w:locked/>
    <w:rsid w:val="003C002F"/>
    <w:rPr>
      <w:rFonts w:ascii="Arial" w:hAnsi="Arial" w:cs="Arial"/>
      <w:sz w:val="22"/>
      <w:szCs w:val="22"/>
      <w:lang w:val="es-ES" w:eastAsia="es-ES"/>
    </w:rPr>
  </w:style>
  <w:style w:type="character" w:styleId="Hyperlink">
    <w:name w:val="Hyperlink"/>
    <w:basedOn w:val="DefaultParagraphFont"/>
    <w:uiPriority w:val="99"/>
    <w:rsid w:val="00F034ED"/>
    <w:rPr>
      <w:rFonts w:cs="Times New Roman"/>
      <w:color w:val="0000FF"/>
      <w:u w:val="single"/>
    </w:rPr>
  </w:style>
  <w:style w:type="paragraph" w:customStyle="1" w:styleId="CarCarCar">
    <w:name w:val="Car Car Car"/>
    <w:basedOn w:val="Normal"/>
    <w:uiPriority w:val="99"/>
    <w:rsid w:val="00213BA1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1">
    <w:name w:val="Car Car Car1"/>
    <w:basedOn w:val="Normal"/>
    <w:uiPriority w:val="99"/>
    <w:rsid w:val="00B5446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">
    <w:name w:val="Car"/>
    <w:basedOn w:val="Normal"/>
    <w:uiPriority w:val="99"/>
    <w:rsid w:val="006615B6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EstiloCorreo44">
    <w:name w:val="EmailStyle44"/>
    <w:aliases w:val="EmailStyle44"/>
    <w:basedOn w:val="DefaultParagraphFont"/>
    <w:uiPriority w:val="99"/>
    <w:semiHidden/>
    <w:personal/>
    <w:rsid w:val="006615B6"/>
    <w:rPr>
      <w:rFonts w:ascii="Arial" w:hAnsi="Arial" w:cs="Arial"/>
      <w:color w:val="000080"/>
      <w:sz w:val="20"/>
      <w:szCs w:val="20"/>
      <w:u w:val="none"/>
    </w:rPr>
  </w:style>
  <w:style w:type="paragraph" w:customStyle="1" w:styleId="Car1">
    <w:name w:val="Car1"/>
    <w:basedOn w:val="Normal"/>
    <w:uiPriority w:val="99"/>
    <w:rsid w:val="00732CFD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2333DC"/>
    <w:pPr>
      <w:spacing w:line="360" w:lineRule="auto"/>
    </w:pPr>
    <w:rPr>
      <w:rFonts w:ascii="Verdana" w:hAnsi="Verdana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2333DC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cs="Times New Roman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2C07A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</w:rPr>
  </w:style>
  <w:style w:type="paragraph" w:styleId="ListBullet2">
    <w:name w:val="List Bullet 2"/>
    <w:basedOn w:val="Normal"/>
    <w:uiPriority w:val="99"/>
    <w:rsid w:val="00F905E4"/>
    <w:pPr>
      <w:numPr>
        <w:numId w:val="6"/>
      </w:numPr>
      <w:spacing w:before="240" w:line="312" w:lineRule="auto"/>
      <w:jc w:val="both"/>
    </w:pPr>
    <w:rPr>
      <w:rFonts w:ascii="Univers" w:hAnsi="Univers"/>
      <w:sz w:val="28"/>
      <w:szCs w:val="28"/>
    </w:rPr>
  </w:style>
  <w:style w:type="character" w:styleId="Strong">
    <w:name w:val="Strong"/>
    <w:basedOn w:val="DefaultParagraphFont"/>
    <w:uiPriority w:val="99"/>
    <w:qFormat/>
    <w:rsid w:val="00170D2E"/>
    <w:rPr>
      <w:rFonts w:cs="Times New Roman"/>
      <w:b/>
      <w:bCs/>
    </w:rPr>
  </w:style>
  <w:style w:type="paragraph" w:customStyle="1" w:styleId="CarCarCarCarCarCarCarCarCarCarCarCarCar">
    <w:name w:val="Car Car Car Car Car Car Car Car Car Car Car Car Car"/>
    <w:basedOn w:val="Normal"/>
    <w:uiPriority w:val="99"/>
    <w:rsid w:val="005154D6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CarCarCarCarCarCarCar1CarCarCarCarCarCar2Car">
    <w:name w:val="Car Car Car Car Car Car Car Car Car Car Car Car Car Car Car1 Car Car Car Car Car Car2 Car"/>
    <w:basedOn w:val="Normal"/>
    <w:uiPriority w:val="99"/>
    <w:rsid w:val="00D34325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68270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682708"/>
    <w:rPr>
      <w:rFonts w:cs="Times New Roman"/>
      <w:b/>
      <w:bCs/>
    </w:rPr>
  </w:style>
  <w:style w:type="paragraph" w:styleId="BodyTextIndent3">
    <w:name w:val="Body Text Indent 3"/>
    <w:basedOn w:val="Normal"/>
    <w:link w:val="BodyTextIndent3Char"/>
    <w:uiPriority w:val="99"/>
    <w:rsid w:val="0082345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cs="Times New Roman"/>
      <w:sz w:val="16"/>
      <w:szCs w:val="16"/>
    </w:rPr>
  </w:style>
  <w:style w:type="paragraph" w:customStyle="1" w:styleId="CarCarCarCarCarCarCarCarCarCarCarCarCar1">
    <w:name w:val="Car Car Car Car Car Car Car Car Car Car Car Car Car1"/>
    <w:basedOn w:val="Normal"/>
    <w:uiPriority w:val="99"/>
    <w:rsid w:val="00823456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99"/>
    <w:qFormat/>
    <w:rsid w:val="00A62E1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16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</TotalTime>
  <Pages>5</Pages>
  <Words>5</Words>
  <Characters>30</Characters>
  <Application>Microsoft Office Outlook</Application>
  <DocSecurity>0</DocSecurity>
  <Lines>0</Lines>
  <Paragraphs>0</Paragraphs>
  <ScaleCrop>false</ScaleCrop>
  <Company>El país de las maravillas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 DE MAYO DE 2014</dc:title>
  <dc:subject/>
  <dc:creator>Propietario</dc:creator>
  <cp:keywords/>
  <dc:description/>
  <cp:lastModifiedBy>instalador</cp:lastModifiedBy>
  <cp:revision>3</cp:revision>
  <cp:lastPrinted>2014-05-08T09:09:00Z</cp:lastPrinted>
  <dcterms:created xsi:type="dcterms:W3CDTF">2014-05-08T10:23:00Z</dcterms:created>
  <dcterms:modified xsi:type="dcterms:W3CDTF">2014-05-08T10:25:00Z</dcterms:modified>
</cp:coreProperties>
</file>